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1F5" w:rsidRPr="003441F5" w:rsidRDefault="003441F5" w:rsidP="0004747F">
      <w:pPr>
        <w:jc w:val="center"/>
        <w:rPr>
          <w:b/>
          <w:bCs/>
          <w:sz w:val="30"/>
          <w:szCs w:val="30"/>
          <w:rtl/>
        </w:rPr>
      </w:pPr>
      <w:bookmarkStart w:id="0" w:name="_GoBack"/>
      <w:bookmarkEnd w:id="0"/>
      <w:r w:rsidRPr="003441F5">
        <w:rPr>
          <w:rFonts w:hint="cs"/>
          <w:b/>
          <w:bCs/>
          <w:sz w:val="40"/>
          <w:szCs w:val="40"/>
          <w:rtl/>
        </w:rPr>
        <w:t>השמות אלקטרוניות</w:t>
      </w:r>
    </w:p>
    <w:p w:rsidR="007A13C2" w:rsidRDefault="003441F5">
      <w:pPr>
        <w:rPr>
          <w:rtl/>
        </w:rPr>
      </w:pPr>
      <w:r>
        <w:rPr>
          <w:rFonts w:hint="cs"/>
          <w:rtl/>
        </w:rPr>
        <w:t xml:space="preserve"> </w:t>
      </w:r>
    </w:p>
    <w:p w:rsidR="0004747F" w:rsidRDefault="0004747F" w:rsidP="0004747F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מסך 412 מחליף את מסך 411 לעבודה ישירות מול משרד הרווחה בשידור</w:t>
      </w:r>
      <w:r w:rsidR="003702A8">
        <w:rPr>
          <w:rFonts w:hint="cs"/>
          <w:sz w:val="28"/>
          <w:szCs w:val="28"/>
          <w:rtl/>
        </w:rPr>
        <w:t xml:space="preserve"> השמות אלקטרוניות</w:t>
      </w:r>
    </w:p>
    <w:p w:rsidR="003441F5" w:rsidRDefault="003441F5">
      <w:pPr>
        <w:rPr>
          <w:sz w:val="28"/>
          <w:szCs w:val="28"/>
          <w:rtl/>
        </w:rPr>
      </w:pPr>
      <w:r>
        <w:rPr>
          <w:noProof/>
        </w:rPr>
        <w:drawing>
          <wp:inline distT="0" distB="0" distL="0" distR="0" wp14:anchorId="5D9E79CA" wp14:editId="2BB656DE">
            <wp:extent cx="5276850" cy="292417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3690"/>
                    <a:stretch/>
                  </pic:blipFill>
                  <pic:spPr bwMode="auto">
                    <a:xfrm>
                      <a:off x="0" y="0"/>
                      <a:ext cx="5274310" cy="292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41F5" w:rsidRDefault="003441F5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</w:t>
      </w:r>
      <w:r w:rsidRPr="003702A8">
        <w:rPr>
          <w:rFonts w:hint="cs"/>
          <w:sz w:val="28"/>
          <w:szCs w:val="28"/>
          <w:highlight w:val="yellow"/>
          <w:rtl/>
        </w:rPr>
        <w:t>לאיתור מושם</w:t>
      </w:r>
      <w:r w:rsidR="003702A8">
        <w:rPr>
          <w:rFonts w:hint="cs"/>
          <w:sz w:val="28"/>
          <w:szCs w:val="28"/>
          <w:rtl/>
        </w:rPr>
        <w:t xml:space="preserve"> (מושם שנעשתה לו בעבר השמה)</w:t>
      </w:r>
      <w:r>
        <w:rPr>
          <w:rFonts w:hint="cs"/>
          <w:sz w:val="28"/>
          <w:szCs w:val="28"/>
          <w:rtl/>
        </w:rPr>
        <w:t xml:space="preserve"> יש ללחוץ על כפתור המשקפת </w:t>
      </w:r>
      <w:r>
        <w:rPr>
          <w:noProof/>
        </w:rPr>
        <w:drawing>
          <wp:inline distT="0" distB="0" distL="0" distR="0" wp14:anchorId="0F37FBDF" wp14:editId="71C65F2B">
            <wp:extent cx="1116106" cy="228600"/>
            <wp:effectExtent l="0" t="0" r="825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72382" t="18593" r="12636" b="75957"/>
                    <a:stretch/>
                  </pic:blipFill>
                  <pic:spPr bwMode="auto">
                    <a:xfrm>
                      <a:off x="0" y="0"/>
                      <a:ext cx="1115568" cy="228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</w:rPr>
        <w:t xml:space="preserve"> ולאתר</w:t>
      </w:r>
    </w:p>
    <w:p w:rsidR="003441F5" w:rsidRDefault="003702A8" w:rsidP="003441F5">
      <w:pPr>
        <w:rPr>
          <w:sz w:val="28"/>
          <w:szCs w:val="28"/>
          <w:rtl/>
        </w:rPr>
      </w:pPr>
      <w:r w:rsidRPr="003702A8">
        <w:rPr>
          <w:rFonts w:hint="cs"/>
          <w:sz w:val="28"/>
          <w:szCs w:val="28"/>
          <w:highlight w:val="yellow"/>
          <w:rtl/>
        </w:rPr>
        <w:t>להוספת מושם +</w:t>
      </w:r>
      <w:r>
        <w:rPr>
          <w:rFonts w:hint="cs"/>
          <w:sz w:val="28"/>
          <w:szCs w:val="28"/>
          <w:rtl/>
        </w:rPr>
        <w:t xml:space="preserve"> </w:t>
      </w:r>
      <w:r w:rsidR="003441F5">
        <w:rPr>
          <w:rFonts w:hint="cs"/>
          <w:sz w:val="28"/>
          <w:szCs w:val="28"/>
          <w:rtl/>
        </w:rPr>
        <w:t xml:space="preserve">(שלא נעשה לו כלל השמה במערכת) יש ללחוץ </w:t>
      </w:r>
    </w:p>
    <w:p w:rsidR="003441F5" w:rsidRDefault="003441F5" w:rsidP="003702A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על כפתור הוספת מושם</w:t>
      </w:r>
      <w:r w:rsidR="003702A8">
        <w:rPr>
          <w:rFonts w:hint="cs"/>
          <w:sz w:val="28"/>
          <w:szCs w:val="28"/>
          <w:rtl/>
        </w:rPr>
        <w:t>+</w:t>
      </w:r>
      <w:r>
        <w:rPr>
          <w:rFonts w:hint="cs"/>
          <w:sz w:val="28"/>
          <w:szCs w:val="28"/>
          <w:rtl/>
        </w:rPr>
        <w:t xml:space="preserve"> מימין ול</w:t>
      </w:r>
      <w:r w:rsidR="003702A8">
        <w:rPr>
          <w:rFonts w:hint="cs"/>
          <w:sz w:val="28"/>
          <w:szCs w:val="28"/>
          <w:rtl/>
        </w:rPr>
        <w:t>אתר</w:t>
      </w:r>
      <w:r>
        <w:rPr>
          <w:rFonts w:hint="cs"/>
          <w:sz w:val="28"/>
          <w:szCs w:val="28"/>
          <w:rtl/>
        </w:rPr>
        <w:t xml:space="preserve"> את הפונה</w:t>
      </w:r>
    </w:p>
    <w:p w:rsidR="00084820" w:rsidRDefault="003441F5" w:rsidP="0008482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2.</w:t>
      </w:r>
      <w:r w:rsidRPr="003702A8">
        <w:rPr>
          <w:rFonts w:hint="cs"/>
          <w:sz w:val="28"/>
          <w:szCs w:val="28"/>
          <w:highlight w:val="yellow"/>
          <w:rtl/>
        </w:rPr>
        <w:t>להוספת מסמך</w:t>
      </w:r>
      <w:r>
        <w:rPr>
          <w:rFonts w:hint="cs"/>
          <w:sz w:val="28"/>
          <w:szCs w:val="28"/>
          <w:rtl/>
        </w:rPr>
        <w:t xml:space="preserve"> השמה/החלטה/צו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יש ללחוץ על כפתור</w:t>
      </w:r>
    </w:p>
    <w:p w:rsidR="003441F5" w:rsidRDefault="003441F5" w:rsidP="0008482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  <w:r w:rsidR="00084820"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269472D9" wp14:editId="2806B99D">
            <wp:extent cx="809625" cy="253826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744" t="18593" r="78900" b="75778"/>
                    <a:stretch/>
                  </pic:blipFill>
                  <pic:spPr bwMode="auto">
                    <a:xfrm>
                      <a:off x="0" y="0"/>
                      <a:ext cx="814594" cy="255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4820">
        <w:rPr>
          <w:rFonts w:hint="cs"/>
          <w:sz w:val="28"/>
          <w:szCs w:val="28"/>
          <w:rtl/>
        </w:rPr>
        <w:t>בצד שמאל למעלה</w:t>
      </w:r>
    </w:p>
    <w:p w:rsidR="00084820" w:rsidRDefault="00084820" w:rsidP="003702A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לבחור את המסמך הרצוי, תופיע שאלה : האם להוסיף מסמך ל.....?</w:t>
      </w:r>
    </w:p>
    <w:p w:rsidR="00084820" w:rsidRDefault="00084820" w:rsidP="0008482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יש ללחוץ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אישור</w:t>
      </w:r>
    </w:p>
    <w:p w:rsidR="00084820" w:rsidRDefault="00084820" w:rsidP="0008482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ולהתחיל למלא את כל השדות המבוקשים </w:t>
      </w:r>
    </w:p>
    <w:p w:rsidR="0004747F" w:rsidRDefault="0004747F" w:rsidP="00084820">
      <w:pPr>
        <w:rPr>
          <w:b/>
          <w:bCs/>
          <w:color w:val="FFC000"/>
          <w:sz w:val="28"/>
          <w:szCs w:val="28"/>
          <w:u w:val="single"/>
          <w:rtl/>
        </w:rPr>
      </w:pPr>
    </w:p>
    <w:p w:rsidR="0004747F" w:rsidRDefault="0004747F" w:rsidP="00084820">
      <w:pPr>
        <w:rPr>
          <w:b/>
          <w:bCs/>
          <w:color w:val="FFC000"/>
          <w:sz w:val="28"/>
          <w:szCs w:val="28"/>
          <w:u w:val="single"/>
          <w:rtl/>
        </w:rPr>
      </w:pPr>
    </w:p>
    <w:p w:rsidR="0004747F" w:rsidRDefault="0004747F" w:rsidP="00084820">
      <w:pPr>
        <w:rPr>
          <w:b/>
          <w:bCs/>
          <w:color w:val="FFC000"/>
          <w:sz w:val="28"/>
          <w:szCs w:val="28"/>
          <w:u w:val="single"/>
          <w:rtl/>
        </w:rPr>
      </w:pPr>
    </w:p>
    <w:p w:rsidR="00084820" w:rsidRDefault="00084820" w:rsidP="00084820">
      <w:pPr>
        <w:rPr>
          <w:sz w:val="28"/>
          <w:szCs w:val="28"/>
          <w:rtl/>
        </w:rPr>
      </w:pPr>
      <w:r w:rsidRPr="009B1309">
        <w:rPr>
          <w:rFonts w:hint="cs"/>
          <w:b/>
          <w:bCs/>
          <w:color w:val="FFC000"/>
          <w:sz w:val="28"/>
          <w:szCs w:val="28"/>
          <w:u w:val="single"/>
          <w:rtl/>
        </w:rPr>
        <w:lastRenderedPageBreak/>
        <w:t xml:space="preserve">השמה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יש למלא את הטופס במסך ולעבור </w:t>
      </w:r>
      <w:proofErr w:type="spellStart"/>
      <w:r>
        <w:rPr>
          <w:rFonts w:hint="cs"/>
          <w:sz w:val="28"/>
          <w:szCs w:val="28"/>
          <w:rtl/>
        </w:rPr>
        <w:t>בטאבים</w:t>
      </w:r>
      <w:proofErr w:type="spellEnd"/>
      <w:r>
        <w:rPr>
          <w:rFonts w:hint="cs"/>
          <w:sz w:val="28"/>
          <w:szCs w:val="28"/>
          <w:rtl/>
        </w:rPr>
        <w:t xml:space="preserve"> למטה בעת הצורך</w:t>
      </w:r>
    </w:p>
    <w:p w:rsidR="003702A8" w:rsidRDefault="003702A8" w:rsidP="0008482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השדות שנוספו לשידור </w:t>
      </w:r>
      <w:proofErr w:type="spellStart"/>
      <w:r>
        <w:rPr>
          <w:rFonts w:hint="cs"/>
          <w:sz w:val="28"/>
          <w:szCs w:val="28"/>
          <w:rtl/>
        </w:rPr>
        <w:t>ההשמות</w:t>
      </w:r>
      <w:proofErr w:type="spellEnd"/>
      <w:r>
        <w:rPr>
          <w:rFonts w:hint="cs"/>
          <w:sz w:val="28"/>
          <w:szCs w:val="28"/>
          <w:rtl/>
        </w:rPr>
        <w:t xml:space="preserve"> וחובת למלא הם: </w:t>
      </w:r>
      <w:proofErr w:type="spellStart"/>
      <w:r>
        <w:rPr>
          <w:rFonts w:hint="cs"/>
          <w:sz w:val="28"/>
          <w:szCs w:val="28"/>
          <w:rtl/>
        </w:rPr>
        <w:t>בטאב</w:t>
      </w:r>
      <w:proofErr w:type="spellEnd"/>
      <w:r>
        <w:rPr>
          <w:rFonts w:hint="cs"/>
          <w:sz w:val="28"/>
          <w:szCs w:val="28"/>
          <w:rtl/>
        </w:rPr>
        <w:t xml:space="preserve"> נתוני התשלום </w:t>
      </w:r>
    </w:p>
    <w:p w:rsidR="003702A8" w:rsidRDefault="003702A8" w:rsidP="003702A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שם אחראי, סמל תעריף מקורי, ותאריך קליטה מקורי</w:t>
      </w:r>
    </w:p>
    <w:p w:rsidR="00DB7D1A" w:rsidRDefault="00DB7D1A" w:rsidP="003702A8">
      <w:pPr>
        <w:rPr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042A1B" wp14:editId="51CFED47">
                <wp:simplePos x="0" y="0"/>
                <wp:positionH relativeFrom="column">
                  <wp:posOffset>4953000</wp:posOffset>
                </wp:positionH>
                <wp:positionV relativeFrom="paragraph">
                  <wp:posOffset>245061</wp:posOffset>
                </wp:positionV>
                <wp:extent cx="316392" cy="152400"/>
                <wp:effectExtent l="19050" t="57150" r="26670" b="38100"/>
                <wp:wrapNone/>
                <wp:docPr id="12" name="חץ ימינה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8301" flipH="1">
                          <a:off x="0" y="0"/>
                          <a:ext cx="316392" cy="152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חץ ימינה 12" o:spid="_x0000_s1026" type="#_x0000_t13" style="position:absolute;left:0;text-align:left;margin-left:390pt;margin-top:19.3pt;width:24.9pt;height:12pt;rotation:-1210560fd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" adj="1639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CE5F5E" wp14:editId="6D2D583C">
                <wp:simplePos x="0" y="0"/>
                <wp:positionH relativeFrom="column">
                  <wp:posOffset>2270125</wp:posOffset>
                </wp:positionH>
                <wp:positionV relativeFrom="paragraph">
                  <wp:posOffset>911225</wp:posOffset>
                </wp:positionV>
                <wp:extent cx="223520" cy="130810"/>
                <wp:effectExtent l="19050" t="38100" r="24130" b="21590"/>
                <wp:wrapNone/>
                <wp:docPr id="14" name="חץ ימינה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3162" flipH="1">
                          <a:off x="0" y="0"/>
                          <a:ext cx="223520" cy="13081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חץ ימינה 14" o:spid="_x0000_s1026" type="#_x0000_t13" style="position:absolute;left:0;text-align:left;margin-left:178.75pt;margin-top:71.75pt;width:17.6pt;height:10.3pt;rotation:-1248638fd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" adj="15280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9EF3BF" wp14:editId="0FF9F3A1">
                <wp:simplePos x="0" y="0"/>
                <wp:positionH relativeFrom="column">
                  <wp:posOffset>2411259</wp:posOffset>
                </wp:positionH>
                <wp:positionV relativeFrom="paragraph">
                  <wp:posOffset>241056</wp:posOffset>
                </wp:positionV>
                <wp:extent cx="259992" cy="138776"/>
                <wp:effectExtent l="19050" t="57150" r="26035" b="33020"/>
                <wp:wrapNone/>
                <wp:docPr id="13" name="חץ ימינה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3162" flipH="1">
                          <a:off x="0" y="0"/>
                          <a:ext cx="259992" cy="138776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חץ ימינה 13" o:spid="_x0000_s1026" type="#_x0000_t13" style="position:absolute;left:0;text-align:left;margin-left:189.85pt;margin-top:19pt;width:20.45pt;height:10.95pt;rotation:-1248638fd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" adj="15835" fillcolor="#4f81bd" strokecolor="#385d8a" strokeweight="2pt"/>
            </w:pict>
          </mc:Fallback>
        </mc:AlternateContent>
      </w:r>
      <w:r>
        <w:rPr>
          <w:noProof/>
        </w:rPr>
        <w:drawing>
          <wp:inline distT="0" distB="0" distL="0" distR="0" wp14:anchorId="3D7C086A" wp14:editId="5A5BA073">
            <wp:extent cx="5240994" cy="1419225"/>
            <wp:effectExtent l="0" t="0" r="0" b="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0076" t="40514" r="28015" b="30225"/>
                    <a:stretch/>
                  </pic:blipFill>
                  <pic:spPr bwMode="auto">
                    <a:xfrm>
                      <a:off x="0" y="0"/>
                      <a:ext cx="5249000" cy="1421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4820" w:rsidRDefault="009B1309" w:rsidP="00084820">
      <w:pPr>
        <w:rPr>
          <w:sz w:val="28"/>
          <w:szCs w:val="28"/>
          <w:rtl/>
        </w:rPr>
      </w:pPr>
      <w:r>
        <w:rPr>
          <w:noProof/>
        </w:rPr>
        <w:drawing>
          <wp:inline distT="0" distB="0" distL="0" distR="0" wp14:anchorId="3FD98EC4" wp14:editId="1846CDB2">
            <wp:extent cx="5128177" cy="276225"/>
            <wp:effectExtent l="0" t="0" r="0" b="0"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046" t="50975" r="22080" b="42819"/>
                    <a:stretch/>
                  </pic:blipFill>
                  <pic:spPr bwMode="auto">
                    <a:xfrm>
                      <a:off x="0" y="0"/>
                      <a:ext cx="5128177" cy="27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1309" w:rsidRPr="003702A8" w:rsidRDefault="009B1309" w:rsidP="00084820">
      <w:pPr>
        <w:rPr>
          <w:sz w:val="28"/>
          <w:szCs w:val="28"/>
          <w:u w:val="single"/>
          <w:rtl/>
        </w:rPr>
      </w:pPr>
      <w:r w:rsidRPr="003702A8">
        <w:rPr>
          <w:rFonts w:hint="cs"/>
          <w:color w:val="FF0000"/>
          <w:sz w:val="28"/>
          <w:szCs w:val="28"/>
          <w:u w:val="single"/>
          <w:rtl/>
        </w:rPr>
        <w:t xml:space="preserve">שימו לב- לסמך יש למלא למעלה </w:t>
      </w:r>
      <w:r w:rsidRPr="003702A8">
        <w:rPr>
          <w:color w:val="FF0000"/>
          <w:sz w:val="28"/>
          <w:szCs w:val="28"/>
          <w:u w:val="single"/>
          <w:rtl/>
        </w:rPr>
        <w:t>–</w:t>
      </w:r>
      <w:r w:rsidRPr="003702A8">
        <w:rPr>
          <w:rFonts w:hint="cs"/>
          <w:color w:val="FF0000"/>
          <w:sz w:val="28"/>
          <w:szCs w:val="28"/>
          <w:u w:val="single"/>
          <w:rtl/>
        </w:rPr>
        <w:t xml:space="preserve">השמה למסגרת/לסמך </w:t>
      </w:r>
      <w:r w:rsidRPr="003702A8">
        <w:rPr>
          <w:color w:val="FF0000"/>
          <w:sz w:val="28"/>
          <w:szCs w:val="28"/>
          <w:u w:val="single"/>
          <w:rtl/>
        </w:rPr>
        <w:t>–</w:t>
      </w:r>
      <w:r w:rsidRPr="003702A8">
        <w:rPr>
          <w:rFonts w:hint="cs"/>
          <w:color w:val="FF0000"/>
          <w:sz w:val="28"/>
          <w:szCs w:val="28"/>
          <w:u w:val="single"/>
          <w:rtl/>
        </w:rPr>
        <w:t xml:space="preserve"> השמה לסמך </w:t>
      </w:r>
    </w:p>
    <w:p w:rsidR="009B1309" w:rsidRDefault="009B1309" w:rsidP="0008482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ורק אז יהיה אפשר ללחוץ על </w:t>
      </w:r>
      <w:proofErr w:type="spellStart"/>
      <w:r>
        <w:rPr>
          <w:rFonts w:hint="cs"/>
          <w:sz w:val="28"/>
          <w:szCs w:val="28"/>
          <w:rtl/>
        </w:rPr>
        <w:t>טאב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>פרטי סמך</w:t>
      </w:r>
    </w:p>
    <w:p w:rsidR="009B1309" w:rsidRDefault="009B1309" w:rsidP="00DB7D1A">
      <w:pPr>
        <w:rPr>
          <w:sz w:val="28"/>
          <w:szCs w:val="28"/>
          <w:rtl/>
        </w:rPr>
      </w:pPr>
      <w:proofErr w:type="spellStart"/>
      <w:r w:rsidRPr="00DB7D1A">
        <w:rPr>
          <w:rFonts w:hint="cs"/>
          <w:b/>
          <w:bCs/>
          <w:sz w:val="28"/>
          <w:szCs w:val="28"/>
          <w:rtl/>
        </w:rPr>
        <w:t>טאב</w:t>
      </w:r>
      <w:proofErr w:type="spellEnd"/>
      <w:r w:rsidRPr="00DB7D1A">
        <w:rPr>
          <w:rFonts w:hint="cs"/>
          <w:b/>
          <w:bCs/>
          <w:sz w:val="28"/>
          <w:szCs w:val="28"/>
          <w:rtl/>
        </w:rPr>
        <w:t xml:space="preserve"> </w:t>
      </w:r>
      <w:r w:rsidRPr="00DB7D1A">
        <w:rPr>
          <w:rFonts w:hint="cs"/>
          <w:b/>
          <w:bCs/>
          <w:sz w:val="28"/>
          <w:szCs w:val="28"/>
          <w:highlight w:val="yellow"/>
          <w:rtl/>
        </w:rPr>
        <w:t>חתימות</w:t>
      </w:r>
      <w:r>
        <w:rPr>
          <w:rFonts w:hint="cs"/>
          <w:sz w:val="28"/>
          <w:szCs w:val="28"/>
          <w:rtl/>
        </w:rPr>
        <w:t xml:space="preserve">- </w:t>
      </w:r>
      <w:r w:rsidR="00DB7D1A">
        <w:rPr>
          <w:rFonts w:hint="cs"/>
          <w:sz w:val="28"/>
          <w:szCs w:val="28"/>
          <w:rtl/>
        </w:rPr>
        <w:t xml:space="preserve">יוכלו לחתום רק העובדים שהועברו למשרד הרווחה בתפקידם </w:t>
      </w:r>
    </w:p>
    <w:p w:rsidR="003702A8" w:rsidRDefault="00DB7D1A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חתימה ראשונה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חתימת </w:t>
      </w:r>
      <w:proofErr w:type="spellStart"/>
      <w:r>
        <w:rPr>
          <w:rFonts w:hint="cs"/>
          <w:sz w:val="28"/>
          <w:szCs w:val="28"/>
          <w:rtl/>
        </w:rPr>
        <w:t>עו"ז</w:t>
      </w:r>
      <w:proofErr w:type="spellEnd"/>
      <w:r>
        <w:rPr>
          <w:rFonts w:hint="cs"/>
          <w:sz w:val="28"/>
          <w:szCs w:val="28"/>
          <w:rtl/>
        </w:rPr>
        <w:t xml:space="preserve"> </w:t>
      </w:r>
    </w:p>
    <w:p w:rsidR="00DB7D1A" w:rsidRDefault="00DB7D1A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ומשדרים (ההשמה תחזור במצב תקין או לא תקין עם הערות </w:t>
      </w:r>
    </w:p>
    <w:p w:rsidR="00DB7D1A" w:rsidRDefault="00DB7D1A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שימו לב רק השמה ללא שגיאות או שגיאה של תאריך קליטה גבוה מתאריך</w:t>
      </w:r>
    </w:p>
    <w:p w:rsidR="00DB7D1A" w:rsidRDefault="00DB7D1A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נוכחי </w:t>
      </w:r>
      <w:r w:rsidRPr="00DB7D1A">
        <w:rPr>
          <w:rFonts w:hint="cs"/>
          <w:sz w:val="28"/>
          <w:szCs w:val="28"/>
          <w:u w:val="single"/>
          <w:rtl/>
        </w:rPr>
        <w:t>יעבור הלאה</w:t>
      </w:r>
      <w:r>
        <w:rPr>
          <w:rFonts w:hint="cs"/>
          <w:sz w:val="28"/>
          <w:szCs w:val="28"/>
          <w:rtl/>
        </w:rPr>
        <w:t xml:space="preserve"> לחתימת מנהל וגזבר </w:t>
      </w:r>
    </w:p>
    <w:p w:rsidR="00DB7D1A" w:rsidRDefault="00DB7D1A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השמה עם שגיאות לתיקון יש לתקן על גבי המסך ולשדר נתונים עד לקבלת </w:t>
      </w:r>
    </w:p>
    <w:p w:rsidR="00DB7D1A" w:rsidRDefault="00DB7D1A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אישור שאין תקלה.</w:t>
      </w:r>
    </w:p>
    <w:p w:rsidR="00D529A5" w:rsidRDefault="00D529A5" w:rsidP="009B1309">
      <w:pPr>
        <w:rPr>
          <w:b/>
          <w:bCs/>
          <w:sz w:val="28"/>
          <w:szCs w:val="28"/>
          <w:rtl/>
        </w:rPr>
      </w:pPr>
    </w:p>
    <w:p w:rsidR="00D529A5" w:rsidRDefault="00D529A5" w:rsidP="009B1309">
      <w:pPr>
        <w:rPr>
          <w:b/>
          <w:bCs/>
          <w:sz w:val="28"/>
          <w:szCs w:val="28"/>
          <w:rtl/>
        </w:rPr>
      </w:pPr>
    </w:p>
    <w:p w:rsidR="00D529A5" w:rsidRDefault="00D529A5" w:rsidP="009B1309">
      <w:pPr>
        <w:rPr>
          <w:b/>
          <w:bCs/>
          <w:sz w:val="28"/>
          <w:szCs w:val="28"/>
          <w:rtl/>
        </w:rPr>
      </w:pPr>
    </w:p>
    <w:p w:rsidR="00D529A5" w:rsidRDefault="00D529A5" w:rsidP="009B1309">
      <w:pPr>
        <w:rPr>
          <w:b/>
          <w:bCs/>
          <w:sz w:val="28"/>
          <w:szCs w:val="28"/>
          <w:rtl/>
        </w:rPr>
      </w:pPr>
    </w:p>
    <w:p w:rsidR="00D529A5" w:rsidRDefault="00D529A5" w:rsidP="009B1309">
      <w:pPr>
        <w:rPr>
          <w:b/>
          <w:bCs/>
          <w:sz w:val="28"/>
          <w:szCs w:val="28"/>
          <w:rtl/>
        </w:rPr>
      </w:pPr>
    </w:p>
    <w:p w:rsidR="00D529A5" w:rsidRDefault="00D529A5" w:rsidP="009B1309">
      <w:pPr>
        <w:rPr>
          <w:b/>
          <w:bCs/>
          <w:sz w:val="28"/>
          <w:szCs w:val="28"/>
          <w:rtl/>
        </w:rPr>
      </w:pPr>
    </w:p>
    <w:p w:rsidR="0020451F" w:rsidRDefault="0020451F" w:rsidP="009B1309">
      <w:pPr>
        <w:rPr>
          <w:b/>
          <w:bCs/>
          <w:sz w:val="28"/>
          <w:szCs w:val="28"/>
          <w:rtl/>
        </w:rPr>
      </w:pPr>
    </w:p>
    <w:p w:rsidR="00DB7D1A" w:rsidRDefault="00DB7D1A" w:rsidP="009B1309">
      <w:pPr>
        <w:rPr>
          <w:sz w:val="28"/>
          <w:szCs w:val="28"/>
          <w:rtl/>
        </w:rPr>
      </w:pPr>
      <w:r w:rsidRPr="00DB7D1A">
        <w:rPr>
          <w:rFonts w:hint="cs"/>
          <w:b/>
          <w:bCs/>
          <w:sz w:val="28"/>
          <w:szCs w:val="28"/>
          <w:rtl/>
        </w:rPr>
        <w:lastRenderedPageBreak/>
        <w:t>שימו לב</w:t>
      </w:r>
      <w:r>
        <w:rPr>
          <w:rFonts w:hint="cs"/>
          <w:sz w:val="28"/>
          <w:szCs w:val="28"/>
          <w:rtl/>
        </w:rPr>
        <w:t xml:space="preserve"> </w:t>
      </w:r>
      <w:r w:rsidRPr="00416EDA">
        <w:rPr>
          <w:rFonts w:hint="cs"/>
          <w:sz w:val="28"/>
          <w:szCs w:val="28"/>
          <w:highlight w:val="yellow"/>
          <w:rtl/>
        </w:rPr>
        <w:t>שידור נתונים</w:t>
      </w:r>
      <w:r>
        <w:rPr>
          <w:rFonts w:hint="cs"/>
          <w:sz w:val="28"/>
          <w:szCs w:val="28"/>
          <w:rtl/>
        </w:rPr>
        <w:t xml:space="preserve">  נמצא למעלה משמאל למסך.</w:t>
      </w:r>
    </w:p>
    <w:p w:rsidR="00DB7D1A" w:rsidRDefault="00D529A5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חתימת מנהל וחתימת גזבר מתבצעת בנוסף מהמסך הראשי של המערכת </w:t>
      </w:r>
    </w:p>
    <w:p w:rsidR="00D529A5" w:rsidRDefault="00D529A5" w:rsidP="00F2510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בצד שמאל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י</w:t>
      </w:r>
      <w:r w:rsidR="00F25104">
        <w:rPr>
          <w:rFonts w:hint="cs"/>
          <w:sz w:val="28"/>
          <w:szCs w:val="28"/>
          <w:rtl/>
        </w:rPr>
        <w:t>ש ללחוץ על כפתור השמה אלקטרונית כל מורשה חתימה יגיע</w:t>
      </w:r>
    </w:p>
    <w:p w:rsidR="00F25104" w:rsidRDefault="00F25104" w:rsidP="00F25104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לטאב</w:t>
      </w:r>
      <w:proofErr w:type="spellEnd"/>
      <w:r>
        <w:rPr>
          <w:rFonts w:hint="cs"/>
          <w:sz w:val="28"/>
          <w:szCs w:val="28"/>
          <w:rtl/>
        </w:rPr>
        <w:t xml:space="preserve"> הנכון אוטומטי</w:t>
      </w:r>
    </w:p>
    <w:p w:rsidR="00D529A5" w:rsidRDefault="00D529A5" w:rsidP="009B1309">
      <w:pPr>
        <w:rPr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761365</wp:posOffset>
                </wp:positionV>
                <wp:extent cx="501650" cy="285750"/>
                <wp:effectExtent l="0" t="19050" r="31750" b="38100"/>
                <wp:wrapNone/>
                <wp:docPr id="16" name="חץ ימינה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85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חץ ימינה 16" o:spid="_x0000_s1026" type="#_x0000_t13" style="position:absolute;left:0;text-align:left;margin-left:155.25pt;margin-top:59.95pt;width:39.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" adj="15448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35B69D20" wp14:editId="31B44CDE">
            <wp:extent cx="2895600" cy="2990850"/>
            <wp:effectExtent l="0" t="0" r="0" b="0"/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6753" r="50261"/>
                    <a:stretch/>
                  </pic:blipFill>
                  <pic:spPr bwMode="auto">
                    <a:xfrm>
                      <a:off x="0" y="0"/>
                      <a:ext cx="2900023" cy="2995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104" w:rsidRDefault="00F25104" w:rsidP="009B1309">
      <w:pPr>
        <w:rPr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813435</wp:posOffset>
                </wp:positionV>
                <wp:extent cx="390525" cy="409575"/>
                <wp:effectExtent l="0" t="0" r="9525" b="9525"/>
                <wp:wrapNone/>
                <wp:docPr id="18" name="מלבן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09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18" o:spid="_x0000_s1026" style="position:absolute;left:0;text-align:left;margin-left:351.75pt;margin-top:64.05pt;width:30.75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" fillcolor="white [3201]" stroked="f" strokeweight="2pt"/>
            </w:pict>
          </mc:Fallback>
        </mc:AlternateContent>
      </w:r>
      <w:r>
        <w:rPr>
          <w:noProof/>
        </w:rPr>
        <w:drawing>
          <wp:inline distT="0" distB="0" distL="0" distR="0" wp14:anchorId="20DBEB9E" wp14:editId="5CFD9877">
            <wp:extent cx="4742819" cy="1219200"/>
            <wp:effectExtent l="190500" t="190500" r="191135" b="190500"/>
            <wp:docPr id="17" name="תמונה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8449" t="35048" r="17524" b="35692"/>
                    <a:stretch/>
                  </pic:blipFill>
                  <pic:spPr bwMode="auto">
                    <a:xfrm>
                      <a:off x="0" y="0"/>
                      <a:ext cx="4742819" cy="1219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104" w:rsidRDefault="00F25104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יש ללחוץ על הריבוע מצד ימין לשם המושם וללחוץ אישור</w:t>
      </w:r>
    </w:p>
    <w:p w:rsidR="00F25104" w:rsidRDefault="00F25104" w:rsidP="009B130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יופיע ריבוע עם אישור (</w:t>
      </w:r>
      <w:r w:rsidRPr="00416EDA">
        <w:rPr>
          <w:rFonts w:hint="cs"/>
          <w:sz w:val="28"/>
          <w:szCs w:val="28"/>
          <w:highlight w:val="green"/>
          <w:rtl/>
        </w:rPr>
        <w:t>וי</w:t>
      </w:r>
      <w:r>
        <w:rPr>
          <w:rFonts w:hint="cs"/>
          <w:sz w:val="28"/>
          <w:szCs w:val="28"/>
          <w:rtl/>
        </w:rPr>
        <w:t xml:space="preserve"> ירוק) או דחיה (</w:t>
      </w:r>
      <w:r w:rsidRPr="00416EDA">
        <w:rPr>
          <w:sz w:val="28"/>
          <w:szCs w:val="28"/>
          <w:highlight w:val="red"/>
        </w:rPr>
        <w:t>X</w:t>
      </w:r>
      <w:r>
        <w:rPr>
          <w:rFonts w:hint="cs"/>
          <w:sz w:val="28"/>
          <w:szCs w:val="28"/>
          <w:rtl/>
        </w:rPr>
        <w:t xml:space="preserve"> אדום )</w:t>
      </w:r>
    </w:p>
    <w:p w:rsidR="00416EDA" w:rsidRDefault="00416EDA" w:rsidP="00416EDA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לאחר כל החתימות ההשמה עוברת בשידור אוטומטי למשרד הרווחה לחתימת </w:t>
      </w:r>
    </w:p>
    <w:p w:rsidR="00416EDA" w:rsidRDefault="00416EDA" w:rsidP="00416EDA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מסגרת ובסוף </w:t>
      </w:r>
      <w:r w:rsidRPr="00416EDA">
        <w:rPr>
          <w:rFonts w:hint="cs"/>
          <w:sz w:val="28"/>
          <w:szCs w:val="28"/>
          <w:u w:val="single"/>
          <w:rtl/>
        </w:rPr>
        <w:t>נקלט במסר</w:t>
      </w:r>
      <w:r>
        <w:rPr>
          <w:rFonts w:hint="cs"/>
          <w:sz w:val="28"/>
          <w:szCs w:val="28"/>
          <w:rtl/>
        </w:rPr>
        <w:t>.</w:t>
      </w:r>
    </w:p>
    <w:p w:rsidR="00416EDA" w:rsidRDefault="00416EDA" w:rsidP="00416EDA">
      <w:pPr>
        <w:rPr>
          <w:sz w:val="28"/>
          <w:szCs w:val="28"/>
          <w:rtl/>
        </w:rPr>
      </w:pPr>
    </w:p>
    <w:p w:rsidR="00416EDA" w:rsidRDefault="00416EDA" w:rsidP="00416EDA">
      <w:pPr>
        <w:rPr>
          <w:b/>
          <w:bCs/>
          <w:color w:val="0070C0"/>
          <w:sz w:val="28"/>
          <w:szCs w:val="28"/>
          <w:u w:val="single"/>
          <w:rtl/>
        </w:rPr>
      </w:pPr>
    </w:p>
    <w:p w:rsidR="00416EDA" w:rsidRDefault="00416EDA" w:rsidP="00416EDA">
      <w:pPr>
        <w:rPr>
          <w:b/>
          <w:bCs/>
          <w:color w:val="0070C0"/>
          <w:sz w:val="28"/>
          <w:szCs w:val="28"/>
          <w:u w:val="single"/>
          <w:rtl/>
        </w:rPr>
      </w:pPr>
    </w:p>
    <w:p w:rsidR="00416EDA" w:rsidRDefault="00084820" w:rsidP="00416EDA">
      <w:pPr>
        <w:rPr>
          <w:sz w:val="28"/>
          <w:szCs w:val="28"/>
          <w:rtl/>
        </w:rPr>
      </w:pPr>
      <w:r w:rsidRPr="00084820">
        <w:rPr>
          <w:rFonts w:hint="cs"/>
          <w:b/>
          <w:bCs/>
          <w:color w:val="0070C0"/>
          <w:sz w:val="28"/>
          <w:szCs w:val="28"/>
          <w:u w:val="single"/>
          <w:rtl/>
        </w:rPr>
        <w:lastRenderedPageBreak/>
        <w:t>החלטה</w:t>
      </w:r>
      <w:r>
        <w:rPr>
          <w:rFonts w:hint="cs"/>
          <w:sz w:val="28"/>
          <w:szCs w:val="28"/>
          <w:rtl/>
        </w:rPr>
        <w:t xml:space="preserve">- </w:t>
      </w:r>
      <w:r w:rsidR="00416EDA">
        <w:rPr>
          <w:rFonts w:hint="cs"/>
          <w:noProof/>
          <w:sz w:val="28"/>
          <w:szCs w:val="28"/>
          <w:rtl/>
        </w:rPr>
        <w:t xml:space="preserve">יש לאתר או להוסיף מושם 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ללחוץ על כפתור הוספה+ בצד שמאל ולבחור מסמך החלטה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מתקבלת שאלה:האם להוסיף החלטה ל......? ללחוץ אישור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ולהתחיל למלא את הנתונים הרלוונטים (מסומנים בה-* +תאריכים)</w:t>
      </w:r>
    </w:p>
    <w:p w:rsidR="00416EDA" w:rsidRPr="00416EDA" w:rsidRDefault="00416EDA" w:rsidP="00416EDA">
      <w:pPr>
        <w:rPr>
          <w:noProof/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w:t xml:space="preserve">ולשדר למשרד הרווחה </w:t>
      </w:r>
      <w:r>
        <w:rPr>
          <w:noProof/>
          <w:sz w:val="28"/>
          <w:szCs w:val="28"/>
          <w:rtl/>
        </w:rPr>
        <w:t>–</w:t>
      </w:r>
      <w:r>
        <w:rPr>
          <w:rFonts w:hint="cs"/>
          <w:noProof/>
          <w:sz w:val="28"/>
          <w:szCs w:val="28"/>
          <w:rtl/>
        </w:rPr>
        <w:t xml:space="preserve"> צד ימין למעלה </w:t>
      </w:r>
      <w:r w:rsidRPr="00416EDA">
        <w:rPr>
          <w:rFonts w:hint="cs"/>
          <w:noProof/>
          <w:sz w:val="28"/>
          <w:szCs w:val="28"/>
          <w:highlight w:val="lightGray"/>
          <w:rtl/>
        </w:rPr>
        <w:t>שידור</w:t>
      </w:r>
      <w:r>
        <w:rPr>
          <w:rFonts w:hint="cs"/>
          <w:noProof/>
          <w:sz w:val="28"/>
          <w:szCs w:val="28"/>
          <w:rtl/>
        </w:rPr>
        <w:t xml:space="preserve"> </w:t>
      </w:r>
    </w:p>
    <w:p w:rsidR="00416EDA" w:rsidRDefault="00084820" w:rsidP="00416EDA">
      <w:pPr>
        <w:rPr>
          <w:sz w:val="28"/>
          <w:szCs w:val="28"/>
          <w:rtl/>
        </w:rPr>
      </w:pPr>
      <w:r>
        <w:rPr>
          <w:noProof/>
        </w:rPr>
        <w:drawing>
          <wp:inline distT="0" distB="0" distL="0" distR="0" wp14:anchorId="51C5BF02" wp14:editId="2A3D8F43">
            <wp:extent cx="5276850" cy="2362200"/>
            <wp:effectExtent l="76200" t="76200" r="133350" b="13335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3042" b="19567"/>
                    <a:stretch/>
                  </pic:blipFill>
                  <pic:spPr bwMode="auto">
                    <a:xfrm>
                      <a:off x="0" y="0"/>
                      <a:ext cx="5274310" cy="2361063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84820"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צו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r w:rsidR="00416EDA">
        <w:rPr>
          <w:rFonts w:hint="cs"/>
          <w:noProof/>
          <w:sz w:val="28"/>
          <w:szCs w:val="28"/>
          <w:rtl/>
        </w:rPr>
        <w:t xml:space="preserve">יש לאתר או להוסיף מושם 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ללחוץ על כפתור הוספה+ בצד שמאל ולבחור מסמך החלטה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מתקבלת שאלה:האם להוסיף צו ל......? ללחוץ אישור</w:t>
      </w:r>
    </w:p>
    <w:p w:rsidR="00416EDA" w:rsidRDefault="00416EDA" w:rsidP="00416EDA">
      <w:pPr>
        <w:rPr>
          <w:noProof/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w:t xml:space="preserve">ולהתחיל למלא את הנתונים הרלוונטים (מסומנים בה-* +תאריכים)ולשדר למשרד הרווחה </w:t>
      </w:r>
      <w:r>
        <w:rPr>
          <w:noProof/>
          <w:sz w:val="28"/>
          <w:szCs w:val="28"/>
          <w:rtl/>
        </w:rPr>
        <w:t>–</w:t>
      </w:r>
      <w:r>
        <w:rPr>
          <w:rFonts w:hint="cs"/>
          <w:noProof/>
          <w:sz w:val="28"/>
          <w:szCs w:val="28"/>
          <w:rtl/>
        </w:rPr>
        <w:t xml:space="preserve"> צד ימין למעלה </w:t>
      </w:r>
      <w:r w:rsidRPr="00416EDA">
        <w:rPr>
          <w:rFonts w:hint="cs"/>
          <w:noProof/>
          <w:sz w:val="28"/>
          <w:szCs w:val="28"/>
          <w:highlight w:val="lightGray"/>
          <w:rtl/>
        </w:rPr>
        <w:t>שידור</w:t>
      </w:r>
      <w:r>
        <w:rPr>
          <w:rFonts w:hint="cs"/>
          <w:noProof/>
          <w:sz w:val="28"/>
          <w:szCs w:val="28"/>
          <w:rtl/>
        </w:rPr>
        <w:t xml:space="preserve"> </w:t>
      </w:r>
    </w:p>
    <w:p w:rsidR="00084820" w:rsidRDefault="00084820" w:rsidP="00416EDA">
      <w:pPr>
        <w:rPr>
          <w:noProof/>
          <w:sz w:val="28"/>
          <w:szCs w:val="28"/>
          <w:rtl/>
        </w:rPr>
      </w:pPr>
      <w:r>
        <w:rPr>
          <w:noProof/>
        </w:rPr>
        <w:drawing>
          <wp:inline distT="0" distB="0" distL="0" distR="0" wp14:anchorId="339983AA" wp14:editId="235CE6B4">
            <wp:extent cx="5276849" cy="2095500"/>
            <wp:effectExtent l="76200" t="76200" r="133985" b="133350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3464" b="7997"/>
                    <a:stretch/>
                  </pic:blipFill>
                  <pic:spPr bwMode="auto">
                    <a:xfrm>
                      <a:off x="0" y="0"/>
                      <a:ext cx="5274310" cy="2094492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6EDA" w:rsidRPr="00416EDA" w:rsidRDefault="00416EDA" w:rsidP="00416EDA">
      <w:pPr>
        <w:rPr>
          <w:b/>
          <w:bCs/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                                              </w:t>
      </w:r>
      <w:r w:rsidRPr="00416EDA">
        <w:rPr>
          <w:rFonts w:hint="cs"/>
          <w:b/>
          <w:bCs/>
          <w:noProof/>
          <w:color w:val="FF0000"/>
          <w:sz w:val="28"/>
          <w:szCs w:val="28"/>
          <w:rtl/>
        </w:rPr>
        <w:t>עבודה נעימה</w:t>
      </w:r>
    </w:p>
    <w:sectPr w:rsidR="00416EDA" w:rsidRPr="00416EDA" w:rsidSect="00F9416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1F5"/>
    <w:rsid w:val="0004747F"/>
    <w:rsid w:val="00084820"/>
    <w:rsid w:val="0020451F"/>
    <w:rsid w:val="003441F5"/>
    <w:rsid w:val="003702A8"/>
    <w:rsid w:val="00416EDA"/>
    <w:rsid w:val="006E13EC"/>
    <w:rsid w:val="007A13C2"/>
    <w:rsid w:val="007A5A8D"/>
    <w:rsid w:val="009B1309"/>
    <w:rsid w:val="00D529A5"/>
    <w:rsid w:val="00DB7D1A"/>
    <w:rsid w:val="00F25104"/>
    <w:rsid w:val="00F9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1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1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59EDCFCB</Template>
  <TotalTime>1</TotalTime>
  <Pages>4</Pages>
  <Words>325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milgam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Netali Ivry</dc:creator>
  <cp:lastModifiedBy>Amit Lavy</cp:lastModifiedBy>
  <cp:revision>2</cp:revision>
  <dcterms:created xsi:type="dcterms:W3CDTF">2020-08-18T11:42:00Z</dcterms:created>
  <dcterms:modified xsi:type="dcterms:W3CDTF">2020-08-18T11:42:00Z</dcterms:modified>
</cp:coreProperties>
</file>